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74248" w14:textId="77777777" w:rsidR="00A770D9" w:rsidRPr="007B131D" w:rsidRDefault="003C09EF" w:rsidP="00A770D9">
      <w:pPr>
        <w:jc w:val="center"/>
        <w:rPr>
          <w:rFonts w:ascii="Arial" w:hAnsi="Arial" w:cs="Arial"/>
          <w:sz w:val="36"/>
          <w:szCs w:val="36"/>
          <w:lang w:val="es-ES"/>
        </w:rPr>
      </w:pPr>
      <w:r>
        <w:rPr>
          <w:noProof/>
        </w:rPr>
        <w:drawing>
          <wp:anchor distT="0" distB="0" distL="114300" distR="114300" simplePos="0" relativeHeight="251658239" behindDoc="1" locked="1" layoutInCell="1" allowOverlap="1" wp14:anchorId="2062FF72" wp14:editId="10EE8E6F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699248" cy="9966960"/>
            <wp:effectExtent l="0" t="0" r="0" b="2540"/>
            <wp:wrapNone/>
            <wp:docPr id="284539506" name="Picture 2" descr="A collag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39506" name="Picture 2" descr="A collage of food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0D9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DAFFE2" wp14:editId="2E97467D">
                <wp:simplePos x="0" y="0"/>
                <wp:positionH relativeFrom="column">
                  <wp:posOffset>2507615</wp:posOffset>
                </wp:positionH>
                <wp:positionV relativeFrom="paragraph">
                  <wp:posOffset>-1193963</wp:posOffset>
                </wp:positionV>
                <wp:extent cx="2716040" cy="778598"/>
                <wp:effectExtent l="0" t="0" r="14605" b="8890"/>
                <wp:wrapNone/>
                <wp:docPr id="161322211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040" cy="7785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4D9795" w14:textId="77777777" w:rsidR="00A770D9" w:rsidRPr="00A770D9" w:rsidRDefault="00A770D9" w:rsidP="00A770D9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A770D9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WEDNESDAY</w:t>
                            </w:r>
                          </w:p>
                          <w:p w14:paraId="09BCEDD9" w14:textId="16BE43B3" w:rsidR="00A770D9" w:rsidRPr="00A770D9" w:rsidRDefault="00A770D9" w:rsidP="00A770D9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A770D9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JUNE 30</w:t>
                            </w:r>
                            <w:r w:rsidR="00117921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,</w:t>
                            </w:r>
                            <w:r w:rsidRPr="00A770D9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DAFFE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97.45pt;margin-top:-94pt;width:213.85pt;height:6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" fillcolor="white [3201]" strokeweight=".5pt">
                <v:textbox>
                  <w:txbxContent>
                    <w:p w14:paraId="264D9795" w14:textId="77777777" w:rsidR="00A770D9" w:rsidRPr="00A770D9" w:rsidRDefault="00A770D9" w:rsidP="00A770D9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A770D9">
                        <w:rPr>
                          <w:b/>
                          <w:bCs/>
                          <w:sz w:val="48"/>
                          <w:szCs w:val="48"/>
                        </w:rPr>
                        <w:t>WEDNESDAY</w:t>
                      </w:r>
                    </w:p>
                    <w:p w14:paraId="09BCEDD9" w14:textId="16BE43B3" w:rsidR="00A770D9" w:rsidRPr="00A770D9" w:rsidRDefault="00A770D9" w:rsidP="00A770D9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A770D9">
                        <w:rPr>
                          <w:b/>
                          <w:bCs/>
                          <w:sz w:val="48"/>
                          <w:szCs w:val="48"/>
                        </w:rPr>
                        <w:t>JUNE 30</w:t>
                      </w:r>
                      <w:r w:rsidR="00117921">
                        <w:rPr>
                          <w:b/>
                          <w:bCs/>
                          <w:sz w:val="48"/>
                          <w:szCs w:val="48"/>
                        </w:rPr>
                        <w:t>,</w:t>
                      </w:r>
                      <w:r w:rsidRPr="00A770D9">
                        <w:rPr>
                          <w:b/>
                          <w:bCs/>
                          <w:sz w:val="48"/>
                          <w:szCs w:val="48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A770D9" w:rsidRPr="007B131D">
        <w:rPr>
          <w:rFonts w:ascii="Arial" w:hAnsi="Arial" w:cs="Arial"/>
          <w:sz w:val="36"/>
          <w:szCs w:val="36"/>
          <w:lang w:val="es-ES"/>
        </w:rPr>
        <w:t>F E A T U R I N G</w:t>
      </w:r>
    </w:p>
    <w:p w14:paraId="5546CD20" w14:textId="77777777" w:rsidR="00A770D9" w:rsidRPr="007B131D" w:rsidRDefault="00A770D9" w:rsidP="00A770D9">
      <w:pPr>
        <w:jc w:val="center"/>
        <w:rPr>
          <w:rFonts w:ascii="Arial" w:hAnsi="Arial" w:cs="Arial"/>
          <w:sz w:val="36"/>
          <w:szCs w:val="36"/>
          <w:lang w:val="es-ES"/>
        </w:rPr>
      </w:pPr>
    </w:p>
    <w:p w14:paraId="1838370B" w14:textId="77777777" w:rsidR="003C09EF" w:rsidRPr="007B131D" w:rsidRDefault="003C09EF" w:rsidP="00A770D9">
      <w:pPr>
        <w:jc w:val="center"/>
        <w:rPr>
          <w:rFonts w:ascii="Arial" w:hAnsi="Arial" w:cs="Arial"/>
          <w:b/>
          <w:bCs/>
          <w:sz w:val="96"/>
          <w:szCs w:val="96"/>
          <w:lang w:val="es-ES"/>
        </w:rPr>
      </w:pPr>
      <w:proofErr w:type="spellStart"/>
      <w:r w:rsidRPr="007B131D">
        <w:rPr>
          <w:rFonts w:ascii="Arial" w:hAnsi="Arial" w:cs="Arial"/>
          <w:b/>
          <w:bCs/>
          <w:sz w:val="96"/>
          <w:szCs w:val="96"/>
          <w:lang w:val="es-ES"/>
        </w:rPr>
        <w:t>Selected</w:t>
      </w:r>
      <w:proofErr w:type="spellEnd"/>
    </w:p>
    <w:p w14:paraId="3FA4627C" w14:textId="77777777" w:rsidR="003C09EF" w:rsidRPr="007B131D" w:rsidRDefault="003C09EF" w:rsidP="003C09EF">
      <w:pPr>
        <w:jc w:val="center"/>
        <w:rPr>
          <w:rFonts w:ascii="Arial" w:hAnsi="Arial" w:cs="Arial"/>
          <w:b/>
          <w:bCs/>
          <w:sz w:val="96"/>
          <w:szCs w:val="96"/>
          <w:lang w:val="es-ES"/>
        </w:rPr>
      </w:pPr>
      <w:r>
        <w:rPr>
          <w:rFonts w:ascii="Arial" w:hAnsi="Arial" w:cs="Arial"/>
          <w:b/>
          <w:bCs/>
          <w:sz w:val="96"/>
          <w:szCs w:val="96"/>
        </w:rPr>
        <w:t>Menu Item</w:t>
      </w:r>
    </w:p>
    <w:sectPr w:rsidR="003C09EF" w:rsidRPr="007B131D" w:rsidSect="00A770D9">
      <w:pgSz w:w="12240" w:h="15840"/>
      <w:pgMar w:top="531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4C8A8" w14:textId="77777777" w:rsidR="00DE3BED" w:rsidRDefault="00DE3BED" w:rsidP="00A770D9">
      <w:r>
        <w:separator/>
      </w:r>
    </w:p>
  </w:endnote>
  <w:endnote w:type="continuationSeparator" w:id="0">
    <w:p w14:paraId="67367A1D" w14:textId="77777777" w:rsidR="00DE3BED" w:rsidRDefault="00DE3BED" w:rsidP="00A77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7E486" w14:textId="77777777" w:rsidR="00DE3BED" w:rsidRDefault="00DE3BED" w:rsidP="00A770D9">
      <w:r>
        <w:separator/>
      </w:r>
    </w:p>
  </w:footnote>
  <w:footnote w:type="continuationSeparator" w:id="0">
    <w:p w14:paraId="3A6FC2F4" w14:textId="77777777" w:rsidR="00DE3BED" w:rsidRDefault="00DE3BED" w:rsidP="00A770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BED"/>
    <w:rsid w:val="00117921"/>
    <w:rsid w:val="0024321E"/>
    <w:rsid w:val="003C09EF"/>
    <w:rsid w:val="00790451"/>
    <w:rsid w:val="007B131D"/>
    <w:rsid w:val="00A770D9"/>
    <w:rsid w:val="00B1680D"/>
    <w:rsid w:val="00C95119"/>
    <w:rsid w:val="00DE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D3DD98"/>
  <w15:chartTrackingRefBased/>
  <w15:docId w15:val="{8EE373CE-FE3A-4A8F-82E9-683592965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70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0D9"/>
  </w:style>
  <w:style w:type="paragraph" w:styleId="Footer">
    <w:name w:val="footer"/>
    <w:basedOn w:val="Normal"/>
    <w:link w:val="FooterChar"/>
    <w:uiPriority w:val="99"/>
    <w:unhideWhenUsed/>
    <w:rsid w:val="00A770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.plummer\Downloads\CT-Sign-Ltr-size-v2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CT-Sign-Ltr-size-v2-Template</Template>
  <TotalTime>3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Plummer</dc:creator>
  <cp:keywords/>
  <dc:description/>
  <cp:lastModifiedBy>Lisa Plummer</cp:lastModifiedBy>
  <cp:revision>4</cp:revision>
  <dcterms:created xsi:type="dcterms:W3CDTF">2023-05-09T00:16:00Z</dcterms:created>
  <dcterms:modified xsi:type="dcterms:W3CDTF">2023-05-10T17:07:00Z</dcterms:modified>
</cp:coreProperties>
</file>